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A1752D" w14:textId="2E4B24A8" w:rsidR="009353D6" w:rsidRDefault="00F87409" w:rsidP="00C53252">
      <w:pPr>
        <w:jc w:val="center"/>
        <w:rPr>
          <w:b/>
          <w:bCs/>
          <w:sz w:val="28"/>
          <w:szCs w:val="28"/>
        </w:rPr>
      </w:pPr>
      <w:r>
        <w:rPr>
          <w:noProof/>
        </w:rPr>
        <w:t>Insert Institut</w:t>
      </w:r>
      <w:r w:rsidR="00436F2E">
        <w:rPr>
          <w:noProof/>
        </w:rPr>
        <w:t>ion</w:t>
      </w:r>
      <w:r>
        <w:rPr>
          <w:noProof/>
        </w:rPr>
        <w:t xml:space="preserve"> Logo here</w:t>
      </w:r>
    </w:p>
    <w:p w14:paraId="5C192CBE" w14:textId="77777777" w:rsidR="009016FE" w:rsidRDefault="00000000" w:rsidP="00BE0BA7">
      <w:pPr>
        <w:spacing w:after="240"/>
        <w:jc w:val="center"/>
        <w:rPr>
          <w:color w:val="1F497D"/>
          <w:szCs w:val="24"/>
          <w:lang w:eastAsia="en-CA"/>
        </w:rPr>
      </w:pPr>
      <w:hyperlink r:id="rId9" w:history="1">
        <w:r w:rsidR="00F87409">
          <w:rPr>
            <w:rStyle w:val="Hyperlink"/>
            <w:szCs w:val="24"/>
            <w:lang w:eastAsia="en-CA"/>
          </w:rPr>
          <w:t>web</w:t>
        </w:r>
      </w:hyperlink>
      <w:r w:rsidR="00F87409">
        <w:rPr>
          <w:rStyle w:val="Hyperlink"/>
          <w:szCs w:val="24"/>
          <w:lang w:eastAsia="en-CA"/>
        </w:rPr>
        <w:t xml:space="preserve"> address</w:t>
      </w:r>
    </w:p>
    <w:p w14:paraId="4CD6565B" w14:textId="7E604225" w:rsidR="001133BB" w:rsidRDefault="001133BB" w:rsidP="001133B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Biology Articulation Committee Meeting, May </w:t>
      </w:r>
      <w:r w:rsidR="000E6827">
        <w:rPr>
          <w:rFonts w:ascii="Arial" w:hAnsi="Arial" w:cs="Arial"/>
          <w:b/>
        </w:rPr>
        <w:t>2</w:t>
      </w:r>
      <w:r w:rsidR="00A632A5">
        <w:rPr>
          <w:rFonts w:ascii="Arial" w:hAnsi="Arial" w:cs="Arial"/>
          <w:b/>
          <w:vertAlign w:val="superscript"/>
        </w:rPr>
        <w:t xml:space="preserve"> </w:t>
      </w:r>
      <w:r>
        <w:rPr>
          <w:rFonts w:ascii="Arial" w:hAnsi="Arial" w:cs="Arial"/>
          <w:b/>
        </w:rPr>
        <w:t xml:space="preserve">and </w:t>
      </w:r>
      <w:r w:rsidR="000E6827">
        <w:rPr>
          <w:rFonts w:ascii="Arial" w:hAnsi="Arial" w:cs="Arial"/>
          <w:b/>
        </w:rPr>
        <w:t>3</w:t>
      </w:r>
      <w:r w:rsidR="00F87409">
        <w:rPr>
          <w:rFonts w:ascii="Arial" w:hAnsi="Arial" w:cs="Arial"/>
          <w:b/>
        </w:rPr>
        <w:t>, 20</w:t>
      </w:r>
      <w:r w:rsidR="00D43406">
        <w:rPr>
          <w:rFonts w:ascii="Arial" w:hAnsi="Arial" w:cs="Arial"/>
          <w:b/>
        </w:rPr>
        <w:t>2</w:t>
      </w:r>
      <w:r w:rsidR="000E6827">
        <w:rPr>
          <w:rFonts w:ascii="Arial" w:hAnsi="Arial" w:cs="Arial"/>
          <w:b/>
        </w:rPr>
        <w:t>4</w:t>
      </w:r>
    </w:p>
    <w:p w14:paraId="55BBB906" w14:textId="2799B21E" w:rsidR="001133BB" w:rsidRPr="004339AC" w:rsidRDefault="00436F2E" w:rsidP="004339AC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University of </w:t>
      </w:r>
      <w:r w:rsidR="000E6827">
        <w:rPr>
          <w:rFonts w:ascii="Arial" w:hAnsi="Arial" w:cs="Arial"/>
        </w:rPr>
        <w:t>Victoria, Victoria B.C.</w:t>
      </w:r>
    </w:p>
    <w:p w14:paraId="1DB5FE76" w14:textId="77777777" w:rsidR="0067259C" w:rsidRPr="004339AC" w:rsidRDefault="0067259C" w:rsidP="0067259C">
      <w:pPr>
        <w:jc w:val="center"/>
        <w:rPr>
          <w:rFonts w:ascii="Arial" w:hAnsi="Arial" w:cs="Arial"/>
          <w:bCs/>
        </w:rPr>
      </w:pPr>
      <w:r w:rsidRPr="004339AC">
        <w:rPr>
          <w:rFonts w:ascii="Arial" w:hAnsi="Arial" w:cs="Arial"/>
          <w:bCs/>
        </w:rPr>
        <w:t xml:space="preserve">Report from </w:t>
      </w:r>
      <w:r w:rsidR="00F87409">
        <w:rPr>
          <w:rFonts w:ascii="Arial" w:hAnsi="Arial" w:cs="Arial"/>
          <w:bCs/>
        </w:rPr>
        <w:t>(institution)</w:t>
      </w:r>
    </w:p>
    <w:p w14:paraId="69EFC231" w14:textId="77777777" w:rsidR="004C1FAB" w:rsidRDefault="008A40DB" w:rsidP="008B7B2A">
      <w:pPr>
        <w:jc w:val="center"/>
        <w:outlineLvl w:val="0"/>
        <w:rPr>
          <w:rFonts w:ascii="Arial" w:hAnsi="Arial" w:cs="Arial"/>
          <w:sz w:val="22"/>
          <w:szCs w:val="22"/>
        </w:rPr>
      </w:pPr>
      <w:r w:rsidRPr="005219A1">
        <w:rPr>
          <w:rFonts w:ascii="Arial" w:hAnsi="Arial" w:cs="Arial"/>
          <w:sz w:val="22"/>
          <w:szCs w:val="22"/>
        </w:rPr>
        <w:t xml:space="preserve">Articulation Rep: </w:t>
      </w:r>
      <w:r w:rsidR="00F87409">
        <w:rPr>
          <w:rFonts w:ascii="Arial" w:hAnsi="Arial" w:cs="Arial"/>
          <w:sz w:val="22"/>
          <w:szCs w:val="22"/>
        </w:rPr>
        <w:t>(name)</w:t>
      </w:r>
    </w:p>
    <w:p w14:paraId="2DF9BD06" w14:textId="6F25FCC4" w:rsidR="00DA6A36" w:rsidRPr="005219A1" w:rsidRDefault="00F87409" w:rsidP="00BE0BA7">
      <w:pPr>
        <w:jc w:val="center"/>
        <w:outlineLvl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Phone:</w:t>
      </w:r>
      <w:r w:rsidR="00B179DA" w:rsidRPr="005219A1">
        <w:rPr>
          <w:rFonts w:ascii="Arial" w:hAnsi="Arial" w:cs="Arial"/>
          <w:sz w:val="22"/>
          <w:szCs w:val="22"/>
        </w:rPr>
        <w:tab/>
      </w:r>
      <w:r w:rsidR="00984421">
        <w:rPr>
          <w:rFonts w:ascii="Arial" w:hAnsi="Arial" w:cs="Arial"/>
          <w:sz w:val="22"/>
          <w:szCs w:val="22"/>
        </w:rPr>
        <w:tab/>
      </w:r>
      <w:r w:rsidR="004C1FAB">
        <w:t xml:space="preserve">Email: </w:t>
      </w:r>
    </w:p>
    <w:p w14:paraId="60D5663F" w14:textId="77777777" w:rsidR="00C53252" w:rsidRPr="00F26CC2" w:rsidRDefault="00C53252" w:rsidP="00BE0BA7">
      <w:pPr>
        <w:outlineLvl w:val="0"/>
        <w:rPr>
          <w:rFonts w:ascii="Arial" w:hAnsi="Arial" w:cs="Arial"/>
          <w:sz w:val="22"/>
          <w:szCs w:val="22"/>
        </w:rPr>
      </w:pPr>
    </w:p>
    <w:tbl>
      <w:tblPr>
        <w:tblW w:w="11469" w:type="dxa"/>
        <w:jc w:val="center"/>
        <w:tblLayout w:type="fixed"/>
        <w:tblCellMar>
          <w:top w:w="72" w:type="dxa"/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70"/>
        <w:gridCol w:w="1800"/>
        <w:gridCol w:w="1867"/>
        <w:gridCol w:w="1204"/>
        <w:gridCol w:w="960"/>
        <w:gridCol w:w="1498"/>
        <w:gridCol w:w="1485"/>
        <w:gridCol w:w="1485"/>
      </w:tblGrid>
      <w:tr w:rsidR="00D00BB1" w:rsidRPr="00204D2F" w14:paraId="188CB354" w14:textId="77777777" w:rsidTr="00EF20E1">
        <w:trPr>
          <w:cantSplit/>
          <w:jc w:val="center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05B45" w14:textId="77777777" w:rsidR="00D00BB1" w:rsidRPr="00307B4D" w:rsidRDefault="00D00BB1" w:rsidP="000F5B56">
            <w:pPr>
              <w:spacing w:after="58"/>
              <w:jc w:val="center"/>
              <w:rPr>
                <w:b/>
                <w:bCs/>
                <w:sz w:val="22"/>
                <w:szCs w:val="22"/>
              </w:rPr>
            </w:pPr>
            <w:r w:rsidRPr="00307B4D">
              <w:rPr>
                <w:b/>
                <w:bCs/>
                <w:sz w:val="22"/>
                <w:szCs w:val="22"/>
              </w:rPr>
              <w:t>Course (credits)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A64D8" w14:textId="77777777" w:rsidR="00D00BB1" w:rsidRPr="00307B4D" w:rsidRDefault="00D00BB1" w:rsidP="00307B4D">
            <w:pPr>
              <w:spacing w:after="58"/>
              <w:jc w:val="center"/>
              <w:rPr>
                <w:b/>
                <w:bCs/>
                <w:sz w:val="22"/>
                <w:szCs w:val="22"/>
              </w:rPr>
            </w:pPr>
            <w:r w:rsidRPr="00307B4D">
              <w:rPr>
                <w:b/>
                <w:bCs/>
                <w:sz w:val="22"/>
                <w:szCs w:val="22"/>
              </w:rPr>
              <w:t>Name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B9932" w14:textId="77777777" w:rsidR="00D00BB1" w:rsidRPr="00307B4D" w:rsidRDefault="00D00BB1" w:rsidP="00307B4D">
            <w:pPr>
              <w:spacing w:after="58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T</w:t>
            </w:r>
            <w:r w:rsidRPr="00307B4D">
              <w:rPr>
                <w:b/>
                <w:bCs/>
                <w:sz w:val="22"/>
                <w:szCs w:val="22"/>
              </w:rPr>
              <w:t>ext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0EE34" w14:textId="77777777" w:rsidR="00D00BB1" w:rsidRPr="00307B4D" w:rsidRDefault="00D00BB1" w:rsidP="007C7E65">
            <w:pPr>
              <w:spacing w:after="58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P</w:t>
            </w:r>
            <w:r w:rsidRPr="00307B4D">
              <w:rPr>
                <w:b/>
                <w:bCs/>
                <w:sz w:val="20"/>
              </w:rPr>
              <w:t xml:space="preserve">rojected </w:t>
            </w:r>
            <w:r>
              <w:rPr>
                <w:b/>
                <w:bCs/>
                <w:sz w:val="20"/>
              </w:rPr>
              <w:t>E</w:t>
            </w:r>
            <w:r w:rsidRPr="00307B4D">
              <w:rPr>
                <w:b/>
                <w:bCs/>
                <w:sz w:val="20"/>
              </w:rPr>
              <w:t>nrolment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F0EF7" w14:textId="77777777" w:rsidR="00D00BB1" w:rsidRPr="00BD5939" w:rsidRDefault="00D00BB1" w:rsidP="00BD5939">
            <w:pPr>
              <w:spacing w:after="58"/>
              <w:jc w:val="center"/>
              <w:rPr>
                <w:b/>
                <w:bCs/>
                <w:sz w:val="22"/>
                <w:szCs w:val="22"/>
              </w:rPr>
            </w:pPr>
            <w:r w:rsidRPr="00307B4D">
              <w:rPr>
                <w:b/>
                <w:bCs/>
                <w:sz w:val="22"/>
                <w:szCs w:val="22"/>
              </w:rPr>
              <w:t>Hours</w:t>
            </w:r>
            <w:r w:rsidR="00F87409">
              <w:rPr>
                <w:b/>
                <w:bCs/>
                <w:sz w:val="22"/>
                <w:szCs w:val="22"/>
              </w:rPr>
              <w:t xml:space="preserve"> (/week)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DFDE9" w14:textId="77777777" w:rsidR="00D00BB1" w:rsidRPr="00307B4D" w:rsidRDefault="00F87409" w:rsidP="00307B4D">
            <w:pPr>
              <w:spacing w:after="58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Pre</w:t>
            </w:r>
            <w:r w:rsidR="00D00BB1" w:rsidRPr="00307B4D">
              <w:rPr>
                <w:b/>
                <w:bCs/>
                <w:sz w:val="22"/>
                <w:szCs w:val="22"/>
              </w:rPr>
              <w:t>requisites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2A7F1" w14:textId="77777777" w:rsidR="00D00BB1" w:rsidRPr="00307B4D" w:rsidRDefault="00D00BB1" w:rsidP="00307B4D">
            <w:pPr>
              <w:spacing w:after="58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N</w:t>
            </w:r>
            <w:r w:rsidRPr="00307B4D">
              <w:rPr>
                <w:b/>
                <w:bCs/>
                <w:sz w:val="22"/>
                <w:szCs w:val="22"/>
              </w:rPr>
              <w:t>otes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1894B" w14:textId="77777777" w:rsidR="00D00BB1" w:rsidRDefault="00D00BB1" w:rsidP="00307B4D">
            <w:pPr>
              <w:spacing w:after="58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Course Instructor</w:t>
            </w:r>
          </w:p>
        </w:tc>
      </w:tr>
      <w:tr w:rsidR="0021366B" w:rsidRPr="00204D2F" w14:paraId="67B293A0" w14:textId="77777777" w:rsidTr="00EF20E1">
        <w:trPr>
          <w:cantSplit/>
          <w:jc w:val="center"/>
        </w:trPr>
        <w:tc>
          <w:tcPr>
            <w:tcW w:w="1146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C85004" w14:textId="38995D0B" w:rsidR="0021366B" w:rsidRPr="00307B4D" w:rsidRDefault="007C5E2C" w:rsidP="007C7E65">
            <w:pPr>
              <w:spacing w:after="58"/>
              <w:jc w:val="center"/>
              <w:rPr>
                <w:b/>
                <w:bCs/>
                <w:i/>
                <w:iCs/>
                <w:sz w:val="20"/>
              </w:rPr>
            </w:pPr>
            <w:r>
              <w:rPr>
                <w:b/>
                <w:bCs/>
                <w:i/>
                <w:iCs/>
                <w:sz w:val="20"/>
              </w:rPr>
              <w:t>College Prep</w:t>
            </w:r>
            <w:r w:rsidR="00984421">
              <w:rPr>
                <w:b/>
                <w:bCs/>
                <w:i/>
                <w:iCs/>
                <w:sz w:val="20"/>
              </w:rPr>
              <w:t xml:space="preserve"> (if applicable)</w:t>
            </w:r>
          </w:p>
        </w:tc>
      </w:tr>
      <w:tr w:rsidR="00D00BB1" w:rsidRPr="000F5B56" w14:paraId="26E217F0" w14:textId="77777777" w:rsidTr="00EF20E1">
        <w:trPr>
          <w:cantSplit/>
          <w:jc w:val="center"/>
        </w:trPr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D649BA" w14:textId="77777777" w:rsidR="00D00BB1" w:rsidRPr="000F5B56" w:rsidRDefault="00D00BB1" w:rsidP="00B179DA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D72DEC" w14:textId="77777777" w:rsidR="00D00BB1" w:rsidRPr="000F5B56" w:rsidRDefault="00D00BB1" w:rsidP="0026118D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09B044" w14:textId="77777777" w:rsidR="00D00BB1" w:rsidRPr="000F5B56" w:rsidRDefault="00D00BB1" w:rsidP="00E12B65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BC125E" w14:textId="77777777" w:rsidR="00D00BB1" w:rsidRPr="000F5B56" w:rsidRDefault="00D00BB1" w:rsidP="00F62A51">
            <w:pPr>
              <w:jc w:val="center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198F0A" w14:textId="77777777" w:rsidR="00D00BB1" w:rsidRPr="000F5B56" w:rsidRDefault="00D00BB1" w:rsidP="00CE0F61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916C3E" w14:textId="77777777" w:rsidR="0026118D" w:rsidRPr="000F5B56" w:rsidRDefault="0026118D" w:rsidP="00A25D69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F258CC" w14:textId="77777777" w:rsidR="0067259C" w:rsidRPr="000F5B56" w:rsidRDefault="0067259C" w:rsidP="00FE558D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454E85" w14:textId="77777777" w:rsidR="00D00BB1" w:rsidRPr="000F5B56" w:rsidRDefault="00D00BB1" w:rsidP="00E12B65">
            <w:pPr>
              <w:spacing w:after="58"/>
              <w:jc w:val="center"/>
              <w:rPr>
                <w:sz w:val="20"/>
              </w:rPr>
            </w:pPr>
          </w:p>
        </w:tc>
      </w:tr>
      <w:tr w:rsidR="00EC4924" w:rsidRPr="000F5B56" w14:paraId="1DE382C0" w14:textId="77777777" w:rsidTr="00EF20E1">
        <w:trPr>
          <w:cantSplit/>
          <w:jc w:val="center"/>
        </w:trPr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BD20F0" w14:textId="77777777" w:rsidR="00EC4924" w:rsidRPr="000F5B56" w:rsidRDefault="00EC4924" w:rsidP="00D81BF3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4A56D5B" w14:textId="77777777" w:rsidR="00387480" w:rsidRPr="000F5B56" w:rsidRDefault="00387480" w:rsidP="00D81BF3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61118D" w14:textId="77777777" w:rsidR="00EC4924" w:rsidRPr="000F5B56" w:rsidRDefault="00EC4924" w:rsidP="00D81BF3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EB31BA" w14:textId="77777777" w:rsidR="00EC4924" w:rsidRPr="000F5B56" w:rsidRDefault="00EC4924" w:rsidP="00D81BF3">
            <w:pPr>
              <w:jc w:val="center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DF8ECE" w14:textId="77777777" w:rsidR="00387480" w:rsidRPr="000F5B56" w:rsidRDefault="00387480" w:rsidP="00D81BF3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762D55" w14:textId="77777777" w:rsidR="00EC4924" w:rsidRPr="000F5B56" w:rsidRDefault="00EC4924" w:rsidP="00D81BF3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B5EE11" w14:textId="77777777" w:rsidR="00AC7A0F" w:rsidRPr="000F5B56" w:rsidRDefault="00AC7A0F" w:rsidP="00FE558D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7AFA5D" w14:textId="77777777" w:rsidR="00EC4924" w:rsidRPr="000F5B56" w:rsidRDefault="00EC4924" w:rsidP="00D81BF3">
            <w:pPr>
              <w:spacing w:after="58"/>
              <w:jc w:val="center"/>
              <w:rPr>
                <w:sz w:val="20"/>
              </w:rPr>
            </w:pPr>
          </w:p>
        </w:tc>
      </w:tr>
      <w:tr w:rsidR="007C5E2C" w:rsidRPr="000F5B56" w14:paraId="107D89CD" w14:textId="77777777" w:rsidTr="00EF20E1">
        <w:trPr>
          <w:cantSplit/>
          <w:jc w:val="center"/>
        </w:trPr>
        <w:tc>
          <w:tcPr>
            <w:tcW w:w="1146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1BC5BC" w14:textId="77777777" w:rsidR="007C5E2C" w:rsidRPr="007C5E2C" w:rsidRDefault="00BE0BA7" w:rsidP="00C51DAA">
            <w:pPr>
              <w:spacing w:after="58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University-</w:t>
            </w:r>
            <w:r w:rsidR="007C5E2C" w:rsidRPr="007C5E2C">
              <w:rPr>
                <w:b/>
                <w:i/>
                <w:sz w:val="20"/>
              </w:rPr>
              <w:t>Level Courses</w:t>
            </w:r>
          </w:p>
        </w:tc>
      </w:tr>
      <w:tr w:rsidR="00EC4924" w:rsidRPr="000F5B56" w14:paraId="021ABC39" w14:textId="77777777" w:rsidTr="00EF20E1">
        <w:trPr>
          <w:cantSplit/>
          <w:jc w:val="center"/>
        </w:trPr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1C4268" w14:textId="77777777" w:rsidR="00EC4924" w:rsidRPr="000F5B56" w:rsidRDefault="00EC4924" w:rsidP="000F5B56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2C6DD1" w14:textId="77777777" w:rsidR="00CA3780" w:rsidRPr="000F5B56" w:rsidRDefault="00CA3780" w:rsidP="0005146C">
            <w:pPr>
              <w:pStyle w:val="1"/>
              <w:ind w:left="0" w:firstLine="0"/>
              <w:rPr>
                <w:sz w:val="20"/>
              </w:rPr>
            </w:pPr>
          </w:p>
        </w:tc>
        <w:tc>
          <w:tcPr>
            <w:tcW w:w="1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7DC331" w14:textId="77777777" w:rsidR="00EC4924" w:rsidRPr="0094271E" w:rsidRDefault="00EC4924" w:rsidP="005219A1">
            <w:pPr>
              <w:pStyle w:val="1"/>
              <w:ind w:left="0" w:firstLine="0"/>
              <w:rPr>
                <w:i/>
                <w:sz w:val="20"/>
              </w:rPr>
            </w:pP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B60797" w14:textId="77777777" w:rsidR="00EC4924" w:rsidRPr="000F5B56" w:rsidRDefault="00EC4924" w:rsidP="00F62A51">
            <w:pPr>
              <w:pStyle w:val="1"/>
              <w:ind w:left="0" w:firstLine="0"/>
              <w:jc w:val="center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4E0F10" w14:textId="77777777" w:rsidR="00EC4924" w:rsidRPr="000F5B56" w:rsidRDefault="00EC4924" w:rsidP="00CE0F61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A49F2C" w14:textId="77777777" w:rsidR="00EC4924" w:rsidRPr="000F5B56" w:rsidRDefault="00EC4924" w:rsidP="005219A1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7B23F6" w14:textId="77777777" w:rsidR="003928A2" w:rsidRPr="000F5B56" w:rsidRDefault="003928A2" w:rsidP="00AA7B22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1F916D" w14:textId="77777777" w:rsidR="001133BB" w:rsidRPr="000F5B56" w:rsidRDefault="001133BB" w:rsidP="00C51DAA">
            <w:pPr>
              <w:spacing w:after="58"/>
              <w:jc w:val="center"/>
              <w:rPr>
                <w:sz w:val="20"/>
              </w:rPr>
            </w:pPr>
          </w:p>
        </w:tc>
      </w:tr>
      <w:tr w:rsidR="00EC4924" w:rsidRPr="000F5B56" w14:paraId="202C4624" w14:textId="77777777" w:rsidTr="00EF20E1">
        <w:trPr>
          <w:cantSplit/>
          <w:jc w:val="center"/>
        </w:trPr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B37DF8" w14:textId="77777777" w:rsidR="00EC4924" w:rsidRPr="000F5B56" w:rsidRDefault="00EC4924" w:rsidP="000F5B56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F473D4" w14:textId="77777777" w:rsidR="00CA3780" w:rsidRPr="000F5B56" w:rsidRDefault="00CA3780" w:rsidP="0005146C">
            <w:pPr>
              <w:pStyle w:val="1"/>
              <w:ind w:left="0" w:firstLine="0"/>
              <w:rPr>
                <w:sz w:val="20"/>
              </w:rPr>
            </w:pPr>
          </w:p>
        </w:tc>
        <w:tc>
          <w:tcPr>
            <w:tcW w:w="1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0C699A" w14:textId="77777777" w:rsidR="00EC4924" w:rsidRPr="0094271E" w:rsidRDefault="00EC4924" w:rsidP="005219A1">
            <w:pPr>
              <w:pStyle w:val="1"/>
              <w:ind w:left="0" w:firstLine="0"/>
              <w:rPr>
                <w:i/>
                <w:sz w:val="20"/>
              </w:rPr>
            </w:pP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3C0DC3" w14:textId="77777777" w:rsidR="00EC4924" w:rsidRPr="000F5B56" w:rsidRDefault="00EC4924" w:rsidP="00F62A51">
            <w:pPr>
              <w:pStyle w:val="1"/>
              <w:ind w:left="0" w:firstLine="0"/>
              <w:jc w:val="center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E8E35B" w14:textId="77777777" w:rsidR="00EC4924" w:rsidRPr="000F5B56" w:rsidRDefault="00EC4924" w:rsidP="00A17461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66FB04" w14:textId="77777777" w:rsidR="00EC4924" w:rsidRDefault="00EC4924" w:rsidP="0080038E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B8A417" w14:textId="77777777" w:rsidR="003928A2" w:rsidRDefault="003928A2" w:rsidP="00E12B65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7BE5D1" w14:textId="77777777" w:rsidR="00964F15" w:rsidRDefault="00964F15" w:rsidP="00614B1E">
            <w:pPr>
              <w:spacing w:after="58"/>
              <w:rPr>
                <w:sz w:val="20"/>
              </w:rPr>
            </w:pPr>
          </w:p>
        </w:tc>
      </w:tr>
      <w:tr w:rsidR="00E458F4" w:rsidRPr="000F5B56" w14:paraId="20FCC8CF" w14:textId="77777777" w:rsidTr="00EF20E1">
        <w:trPr>
          <w:cantSplit/>
          <w:jc w:val="center"/>
        </w:trPr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D8B83EE" w14:textId="77777777" w:rsidR="00E458F4" w:rsidRPr="00614B1E" w:rsidRDefault="00E458F4" w:rsidP="000A5A9F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C512BC9" w14:textId="77777777" w:rsidR="00E458F4" w:rsidRPr="00614B1E" w:rsidRDefault="00E458F4" w:rsidP="006556AD">
            <w:pPr>
              <w:spacing w:after="58"/>
              <w:rPr>
                <w:sz w:val="20"/>
              </w:rPr>
            </w:pPr>
          </w:p>
        </w:tc>
        <w:tc>
          <w:tcPr>
            <w:tcW w:w="1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1098E31" w14:textId="77777777" w:rsidR="00E458F4" w:rsidRPr="00614B1E" w:rsidRDefault="00E458F4" w:rsidP="00CC3576">
            <w:pPr>
              <w:spacing w:after="58"/>
              <w:rPr>
                <w:sz w:val="20"/>
              </w:rPr>
            </w:pP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6A0D547" w14:textId="77777777" w:rsidR="00E458F4" w:rsidRPr="00614B1E" w:rsidRDefault="00E458F4" w:rsidP="00CA3780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322D8B7" w14:textId="77777777" w:rsidR="00E458F4" w:rsidRPr="00614B1E" w:rsidRDefault="00E458F4" w:rsidP="00DB236E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AE0A8BE" w14:textId="77777777" w:rsidR="00E458F4" w:rsidRPr="00614B1E" w:rsidRDefault="00E458F4" w:rsidP="00290A86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7B646B4" w14:textId="77777777" w:rsidR="00E458F4" w:rsidRPr="00614B1E" w:rsidRDefault="00E458F4" w:rsidP="00A06A6B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6C364BF" w14:textId="77777777" w:rsidR="00E458F4" w:rsidRPr="00614B1E" w:rsidRDefault="00E458F4" w:rsidP="001D2449">
            <w:pPr>
              <w:spacing w:after="58"/>
              <w:rPr>
                <w:sz w:val="20"/>
              </w:rPr>
            </w:pPr>
          </w:p>
        </w:tc>
      </w:tr>
      <w:tr w:rsidR="00E458F4" w:rsidRPr="000F5B56" w14:paraId="4A0B2A26" w14:textId="77777777" w:rsidTr="00EF20E1">
        <w:trPr>
          <w:cantSplit/>
          <w:jc w:val="center"/>
        </w:trPr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CB06360" w14:textId="77777777" w:rsidR="00E458F4" w:rsidRPr="00614B1E" w:rsidRDefault="00E458F4" w:rsidP="00614B1E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5E119DD" w14:textId="77777777" w:rsidR="00E458F4" w:rsidRPr="00614B1E" w:rsidRDefault="00E458F4" w:rsidP="006556AD">
            <w:pPr>
              <w:spacing w:after="58"/>
              <w:rPr>
                <w:sz w:val="20"/>
              </w:rPr>
            </w:pPr>
          </w:p>
        </w:tc>
        <w:tc>
          <w:tcPr>
            <w:tcW w:w="1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7AA11C6" w14:textId="77777777" w:rsidR="00E458F4" w:rsidRPr="00614B1E" w:rsidRDefault="00E458F4" w:rsidP="00CC3576">
            <w:pPr>
              <w:spacing w:after="58"/>
              <w:rPr>
                <w:sz w:val="20"/>
              </w:rPr>
            </w:pP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2788E47" w14:textId="77777777" w:rsidR="00E458F4" w:rsidRPr="00614B1E" w:rsidRDefault="00E458F4" w:rsidP="00CA3780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5F72039" w14:textId="77777777" w:rsidR="00E458F4" w:rsidRPr="00614B1E" w:rsidRDefault="00E458F4" w:rsidP="00DB236E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49BE9DF" w14:textId="77777777" w:rsidR="00E458F4" w:rsidRPr="00614B1E" w:rsidRDefault="00E458F4" w:rsidP="00290A86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C67EE93" w14:textId="77777777" w:rsidR="00E458F4" w:rsidRPr="00614B1E" w:rsidRDefault="00E458F4" w:rsidP="00A06A6B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A3839B9" w14:textId="77777777" w:rsidR="00E458F4" w:rsidRPr="00614B1E" w:rsidRDefault="00E458F4" w:rsidP="00C51DAA">
            <w:pPr>
              <w:spacing w:after="58"/>
              <w:jc w:val="center"/>
              <w:rPr>
                <w:sz w:val="20"/>
              </w:rPr>
            </w:pPr>
          </w:p>
        </w:tc>
      </w:tr>
      <w:tr w:rsidR="00A34C4F" w:rsidRPr="000F5B56" w14:paraId="6A360EDD" w14:textId="77777777" w:rsidTr="00EF20E1">
        <w:trPr>
          <w:cantSplit/>
          <w:jc w:val="center"/>
        </w:trPr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C5F44F" w14:textId="77777777" w:rsidR="00A34C4F" w:rsidRDefault="00A34C4F" w:rsidP="00D81BF3">
            <w:pPr>
              <w:pStyle w:val="1"/>
              <w:ind w:left="0" w:firstLine="0"/>
              <w:jc w:val="center"/>
              <w:rPr>
                <w:sz w:val="20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3A5835" w14:textId="77777777" w:rsidR="00A34C4F" w:rsidRDefault="00A34C4F" w:rsidP="00D81BF3">
            <w:pPr>
              <w:pStyle w:val="1"/>
              <w:ind w:left="0" w:firstLine="0"/>
              <w:rPr>
                <w:sz w:val="20"/>
              </w:rPr>
            </w:pPr>
          </w:p>
        </w:tc>
        <w:tc>
          <w:tcPr>
            <w:tcW w:w="1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56DD78" w14:textId="77777777" w:rsidR="00A34C4F" w:rsidRDefault="00A34C4F" w:rsidP="00D81BF3">
            <w:pPr>
              <w:pStyle w:val="1"/>
              <w:ind w:left="0" w:firstLine="0"/>
              <w:rPr>
                <w:sz w:val="20"/>
              </w:rPr>
            </w:pP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7B13F1" w14:textId="77777777" w:rsidR="00A34C4F" w:rsidRDefault="00A34C4F" w:rsidP="00D81BF3">
            <w:pPr>
              <w:pStyle w:val="1"/>
              <w:ind w:left="0" w:firstLine="0"/>
              <w:jc w:val="center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B8EC1A" w14:textId="77777777" w:rsidR="00A34C4F" w:rsidRDefault="00A34C4F" w:rsidP="00D81BF3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467C56" w14:textId="77777777" w:rsidR="00A34C4F" w:rsidRDefault="00A34C4F" w:rsidP="00D81BF3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1CAF62" w14:textId="77777777" w:rsidR="00A34C4F" w:rsidRDefault="00A34C4F" w:rsidP="00D81BF3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8108A9" w14:textId="77777777" w:rsidR="00A34C4F" w:rsidRDefault="00A34C4F" w:rsidP="00765463">
            <w:pPr>
              <w:spacing w:after="58"/>
              <w:jc w:val="center"/>
              <w:rPr>
                <w:sz w:val="20"/>
              </w:rPr>
            </w:pPr>
          </w:p>
        </w:tc>
      </w:tr>
      <w:tr w:rsidR="00776FEC" w:rsidRPr="000F5B56" w14:paraId="71BE4E6E" w14:textId="77777777" w:rsidTr="00EF20E1">
        <w:trPr>
          <w:cantSplit/>
          <w:jc w:val="center"/>
        </w:trPr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E51B76" w14:textId="77777777" w:rsidR="00776FEC" w:rsidRDefault="00776FEC" w:rsidP="00D81BF3">
            <w:pPr>
              <w:pStyle w:val="1"/>
              <w:ind w:left="0" w:firstLine="0"/>
              <w:jc w:val="center"/>
              <w:rPr>
                <w:sz w:val="20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5B5C48" w14:textId="77777777" w:rsidR="00776FEC" w:rsidRDefault="00776FEC" w:rsidP="00D81BF3">
            <w:pPr>
              <w:pStyle w:val="1"/>
              <w:ind w:left="0" w:firstLine="0"/>
              <w:rPr>
                <w:sz w:val="20"/>
              </w:rPr>
            </w:pPr>
          </w:p>
        </w:tc>
        <w:tc>
          <w:tcPr>
            <w:tcW w:w="1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EFE489" w14:textId="77777777" w:rsidR="00776FEC" w:rsidRDefault="00776FEC" w:rsidP="00D81BF3">
            <w:pPr>
              <w:pStyle w:val="1"/>
              <w:ind w:left="0" w:firstLine="0"/>
              <w:rPr>
                <w:sz w:val="20"/>
              </w:rPr>
            </w:pP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1F4651" w14:textId="77777777" w:rsidR="00776FEC" w:rsidRDefault="00776FEC" w:rsidP="00D81BF3">
            <w:pPr>
              <w:pStyle w:val="1"/>
              <w:ind w:left="0" w:firstLine="0"/>
              <w:jc w:val="center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D97682" w14:textId="77777777" w:rsidR="00776FEC" w:rsidRDefault="00776FEC" w:rsidP="00D81BF3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A40DF9" w14:textId="77777777" w:rsidR="00776FEC" w:rsidRDefault="00776FEC" w:rsidP="00D81BF3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B904DE" w14:textId="77777777" w:rsidR="00776FEC" w:rsidRDefault="00776FEC" w:rsidP="00D81BF3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FC726A" w14:textId="77777777" w:rsidR="00776FEC" w:rsidRDefault="00776FEC" w:rsidP="00765463">
            <w:pPr>
              <w:spacing w:after="58"/>
              <w:jc w:val="center"/>
              <w:rPr>
                <w:sz w:val="20"/>
              </w:rPr>
            </w:pPr>
          </w:p>
        </w:tc>
      </w:tr>
      <w:tr w:rsidR="00290421" w:rsidRPr="000F5B56" w14:paraId="559B3217" w14:textId="77777777" w:rsidTr="00EF20E1">
        <w:trPr>
          <w:cantSplit/>
          <w:jc w:val="center"/>
        </w:trPr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345738" w14:textId="77777777" w:rsidR="00290421" w:rsidRDefault="00290421" w:rsidP="00D81BF3">
            <w:pPr>
              <w:pStyle w:val="1"/>
              <w:ind w:left="0" w:firstLine="0"/>
              <w:jc w:val="center"/>
              <w:rPr>
                <w:sz w:val="20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02A33C" w14:textId="77777777" w:rsidR="00290421" w:rsidRDefault="00290421" w:rsidP="00D81BF3">
            <w:pPr>
              <w:pStyle w:val="1"/>
              <w:ind w:left="0" w:firstLine="0"/>
              <w:rPr>
                <w:sz w:val="20"/>
              </w:rPr>
            </w:pPr>
          </w:p>
        </w:tc>
        <w:tc>
          <w:tcPr>
            <w:tcW w:w="1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3D0EDC" w14:textId="77777777" w:rsidR="00290421" w:rsidRDefault="00290421" w:rsidP="00D81BF3">
            <w:pPr>
              <w:pStyle w:val="1"/>
              <w:ind w:left="0" w:firstLine="0"/>
              <w:rPr>
                <w:sz w:val="20"/>
              </w:rPr>
            </w:pP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6FF480" w14:textId="77777777" w:rsidR="00290421" w:rsidRDefault="00290421" w:rsidP="00D81BF3">
            <w:pPr>
              <w:pStyle w:val="1"/>
              <w:ind w:left="0" w:firstLine="0"/>
              <w:jc w:val="center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039F87" w14:textId="77777777" w:rsidR="00290421" w:rsidRDefault="00290421" w:rsidP="00D81BF3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0BCD65" w14:textId="77777777" w:rsidR="00290421" w:rsidRDefault="00290421" w:rsidP="00D81BF3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D35CE1" w14:textId="77777777" w:rsidR="00290421" w:rsidRDefault="00290421" w:rsidP="00D81BF3">
            <w:pPr>
              <w:spacing w:after="58"/>
              <w:jc w:val="center"/>
              <w:rPr>
                <w:sz w:val="20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9EFEA1" w14:textId="77777777" w:rsidR="00290421" w:rsidRDefault="00290421" w:rsidP="00765463">
            <w:pPr>
              <w:spacing w:after="58"/>
              <w:jc w:val="center"/>
              <w:rPr>
                <w:sz w:val="20"/>
              </w:rPr>
            </w:pPr>
          </w:p>
        </w:tc>
      </w:tr>
    </w:tbl>
    <w:p w14:paraId="3576D0F7" w14:textId="77777777" w:rsidR="00290421" w:rsidRDefault="00290421" w:rsidP="0029042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outlineLvl w:val="0"/>
        <w:rPr>
          <w:b/>
        </w:rPr>
      </w:pPr>
    </w:p>
    <w:p w14:paraId="2CD3D0F7" w14:textId="280A7D54" w:rsidR="004C73D0" w:rsidRDefault="00D00BB1" w:rsidP="0029042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outlineLvl w:val="0"/>
        <w:rPr>
          <w:b/>
        </w:rPr>
      </w:pPr>
      <w:r>
        <w:rPr>
          <w:b/>
        </w:rPr>
        <w:t>PROGRAM CHANGES</w:t>
      </w:r>
      <w:r w:rsidR="00EB1EBD">
        <w:rPr>
          <w:b/>
        </w:rPr>
        <w:t xml:space="preserve"> (or other Notes)</w:t>
      </w:r>
    </w:p>
    <w:p w14:paraId="55046913" w14:textId="0E013947" w:rsidR="00B63750" w:rsidRDefault="00F87409" w:rsidP="00290421">
      <w:pPr>
        <w:pBdr>
          <w:top w:val="single" w:sz="4" w:space="1" w:color="auto"/>
          <w:left w:val="single" w:sz="4" w:space="4" w:color="auto"/>
          <w:bottom w:val="single" w:sz="4" w:space="21" w:color="auto"/>
          <w:right w:val="single" w:sz="4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284"/>
      </w:pPr>
      <w:r>
        <w:t xml:space="preserve">Changes related to biology </w:t>
      </w:r>
      <w:r w:rsidR="00436F2E">
        <w:t>programming.</w:t>
      </w:r>
    </w:p>
    <w:p w14:paraId="253FD379" w14:textId="77777777" w:rsidR="004C73D0" w:rsidRDefault="004C73D0" w:rsidP="00D176C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</w:p>
    <w:p w14:paraId="1CA08D12" w14:textId="135BF7BE" w:rsidR="00F26CC2" w:rsidRDefault="00F87409" w:rsidP="002904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84"/>
        <w:rPr>
          <w:szCs w:val="32"/>
        </w:rPr>
      </w:pPr>
      <w:r w:rsidRPr="00F87409">
        <w:rPr>
          <w:szCs w:val="32"/>
        </w:rPr>
        <w:t>Other changes…faculty changes</w:t>
      </w:r>
      <w:r w:rsidR="00EB1EBD">
        <w:rPr>
          <w:szCs w:val="32"/>
        </w:rPr>
        <w:t>, lab changes, prerequisite changes etc.</w:t>
      </w:r>
    </w:p>
    <w:p w14:paraId="4A3BE7CC" w14:textId="77386AA7" w:rsidR="00290421" w:rsidRDefault="00290421" w:rsidP="002904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84"/>
        <w:rPr>
          <w:szCs w:val="32"/>
        </w:rPr>
      </w:pPr>
    </w:p>
    <w:p w14:paraId="4A6077F0" w14:textId="77777777" w:rsidR="00290421" w:rsidRDefault="00290421" w:rsidP="002904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84"/>
        <w:rPr>
          <w:szCs w:val="32"/>
        </w:rPr>
      </w:pPr>
    </w:p>
    <w:p w14:paraId="5650A349" w14:textId="77777777" w:rsidR="00EB1EBD" w:rsidRPr="00F87409" w:rsidRDefault="00EB1EBD" w:rsidP="00E06B3B">
      <w:pPr>
        <w:rPr>
          <w:szCs w:val="32"/>
        </w:rPr>
      </w:pPr>
    </w:p>
    <w:p w14:paraId="6E9506C0" w14:textId="77777777" w:rsidR="00F26CC2" w:rsidRPr="00F87409" w:rsidRDefault="00F26CC2" w:rsidP="00F26CC2">
      <w:pPr>
        <w:ind w:left="360"/>
        <w:jc w:val="center"/>
        <w:rPr>
          <w:b/>
          <w:szCs w:val="24"/>
        </w:rPr>
      </w:pPr>
      <w:r w:rsidRPr="00F87409">
        <w:rPr>
          <w:b/>
          <w:szCs w:val="24"/>
        </w:rPr>
        <w:t xml:space="preserve">FACULTY and STAFF </w:t>
      </w:r>
    </w:p>
    <w:p w14:paraId="6630EEC8" w14:textId="77777777" w:rsidR="00F26CC2" w:rsidRPr="006B5496" w:rsidRDefault="00F26CC2" w:rsidP="00F26CC2">
      <w:pPr>
        <w:ind w:left="360"/>
        <w:rPr>
          <w:sz w:val="22"/>
          <w:szCs w:val="22"/>
        </w:rPr>
      </w:pPr>
    </w:p>
    <w:p w14:paraId="7E455262" w14:textId="77777777" w:rsidR="00F26CC2" w:rsidRPr="006B5496" w:rsidRDefault="00F26CC2" w:rsidP="00F26CC2">
      <w:pPr>
        <w:ind w:left="360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70"/>
        <w:gridCol w:w="3908"/>
        <w:gridCol w:w="2250"/>
        <w:gridCol w:w="3150"/>
      </w:tblGrid>
      <w:tr w:rsidR="00F26CC2" w:rsidRPr="006B5496" w14:paraId="056276A3" w14:textId="77777777" w:rsidTr="00BA2FC3">
        <w:tc>
          <w:tcPr>
            <w:tcW w:w="3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670BD" w14:textId="77777777" w:rsidR="00F26CC2" w:rsidRPr="00F87409" w:rsidRDefault="00F87409">
            <w:pPr>
              <w:spacing w:before="60" w:after="60"/>
              <w:rPr>
                <w:b/>
                <w:sz w:val="22"/>
                <w:szCs w:val="22"/>
              </w:rPr>
            </w:pPr>
            <w:r w:rsidRPr="00F87409">
              <w:rPr>
                <w:b/>
                <w:sz w:val="22"/>
                <w:szCs w:val="22"/>
              </w:rPr>
              <w:t>Name and credentials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FD54F" w14:textId="77777777" w:rsidR="00F26CC2" w:rsidRPr="00F87409" w:rsidRDefault="00F87409" w:rsidP="00BA2FC3">
            <w:pPr>
              <w:spacing w:before="60" w:after="60"/>
              <w:rPr>
                <w:b/>
                <w:sz w:val="22"/>
                <w:szCs w:val="22"/>
              </w:rPr>
            </w:pPr>
            <w:r w:rsidRPr="00F87409">
              <w:rPr>
                <w:b/>
                <w:sz w:val="22"/>
                <w:szCs w:val="22"/>
              </w:rPr>
              <w:t>Role/courses instructed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6F896" w14:textId="77777777" w:rsidR="00F26CC2" w:rsidRPr="00F87409" w:rsidRDefault="00F87409" w:rsidP="00D95860">
            <w:pPr>
              <w:spacing w:before="60" w:after="60"/>
              <w:jc w:val="center"/>
              <w:rPr>
                <w:b/>
                <w:sz w:val="22"/>
                <w:szCs w:val="22"/>
              </w:rPr>
            </w:pPr>
            <w:r w:rsidRPr="00F87409">
              <w:rPr>
                <w:b/>
                <w:sz w:val="22"/>
                <w:szCs w:val="22"/>
              </w:rPr>
              <w:t>Phone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B77E0" w14:textId="77777777" w:rsidR="00F26CC2" w:rsidRPr="00F87409" w:rsidRDefault="00F87409">
            <w:pPr>
              <w:spacing w:before="60" w:after="60"/>
              <w:rPr>
                <w:b/>
                <w:sz w:val="22"/>
                <w:szCs w:val="22"/>
              </w:rPr>
            </w:pPr>
            <w:r w:rsidRPr="00F87409">
              <w:rPr>
                <w:b/>
                <w:sz w:val="22"/>
                <w:szCs w:val="22"/>
              </w:rPr>
              <w:t>email</w:t>
            </w:r>
            <w:r w:rsidR="00F26CC2" w:rsidRPr="00F87409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F26CC2" w:rsidRPr="006B5496" w14:paraId="267D2435" w14:textId="77777777" w:rsidTr="00BA2FC3">
        <w:tc>
          <w:tcPr>
            <w:tcW w:w="3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E0FC7" w14:textId="77777777" w:rsidR="00F26CC2" w:rsidRPr="00BA2FC3" w:rsidRDefault="00F26CC2">
            <w:pPr>
              <w:spacing w:before="60" w:after="60"/>
              <w:rPr>
                <w:sz w:val="22"/>
                <w:szCs w:val="22"/>
              </w:rPr>
            </w:pP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0007C" w14:textId="77777777" w:rsidR="00F26CC2" w:rsidRPr="006B5496" w:rsidRDefault="00F26CC2" w:rsidP="00BA2FC3">
            <w:pPr>
              <w:spacing w:before="60" w:after="60"/>
              <w:rPr>
                <w:sz w:val="20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F81EA" w14:textId="77777777" w:rsidR="00F26CC2" w:rsidRPr="006B5496" w:rsidRDefault="00F26CC2">
            <w:pPr>
              <w:spacing w:before="60" w:after="60"/>
              <w:jc w:val="center"/>
              <w:rPr>
                <w:sz w:val="20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7EB5D" w14:textId="77777777" w:rsidR="00F26CC2" w:rsidRPr="006B5496" w:rsidRDefault="00F26CC2">
            <w:pPr>
              <w:spacing w:before="60" w:after="60"/>
              <w:rPr>
                <w:sz w:val="20"/>
              </w:rPr>
            </w:pPr>
          </w:p>
        </w:tc>
      </w:tr>
      <w:tr w:rsidR="00F26CC2" w:rsidRPr="006B5496" w14:paraId="76418584" w14:textId="77777777" w:rsidTr="00BA2FC3">
        <w:tc>
          <w:tcPr>
            <w:tcW w:w="3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2BB6E" w14:textId="77777777" w:rsidR="0078284A" w:rsidRPr="00BA2FC3" w:rsidRDefault="0078284A">
            <w:pPr>
              <w:spacing w:before="60" w:after="60"/>
              <w:rPr>
                <w:i/>
                <w:sz w:val="22"/>
                <w:szCs w:val="22"/>
              </w:rPr>
            </w:pP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D2AF2" w14:textId="77777777" w:rsidR="00F26CC2" w:rsidRPr="006B5496" w:rsidRDefault="00F26CC2" w:rsidP="00BA2FC3">
            <w:pPr>
              <w:spacing w:before="60" w:after="60"/>
              <w:rPr>
                <w:sz w:val="20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58AC4" w14:textId="77777777" w:rsidR="00F26CC2" w:rsidRPr="006B5496" w:rsidRDefault="00F26CC2">
            <w:pPr>
              <w:spacing w:before="60" w:after="60"/>
              <w:jc w:val="center"/>
              <w:rPr>
                <w:sz w:val="20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936A1" w14:textId="77777777" w:rsidR="00F26CC2" w:rsidRPr="006B5496" w:rsidRDefault="00F26CC2">
            <w:pPr>
              <w:spacing w:before="60" w:after="60"/>
              <w:rPr>
                <w:sz w:val="20"/>
              </w:rPr>
            </w:pPr>
          </w:p>
        </w:tc>
      </w:tr>
      <w:tr w:rsidR="0078284A" w:rsidRPr="006B5496" w14:paraId="68146174" w14:textId="77777777" w:rsidTr="00BA2FC3">
        <w:tc>
          <w:tcPr>
            <w:tcW w:w="3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C20A6" w14:textId="77777777" w:rsidR="0078284A" w:rsidRPr="00BA2FC3" w:rsidRDefault="0078284A">
            <w:pPr>
              <w:spacing w:before="60" w:after="60"/>
              <w:rPr>
                <w:sz w:val="22"/>
                <w:szCs w:val="22"/>
              </w:rPr>
            </w:pP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D5858" w14:textId="77777777" w:rsidR="0078284A" w:rsidRDefault="0078284A" w:rsidP="00BA2FC3">
            <w:pPr>
              <w:spacing w:before="60" w:after="60"/>
              <w:rPr>
                <w:sz w:val="20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31238" w14:textId="77777777" w:rsidR="0078284A" w:rsidRDefault="0078284A">
            <w:pPr>
              <w:spacing w:before="60" w:after="60"/>
              <w:jc w:val="center"/>
              <w:rPr>
                <w:sz w:val="20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EB78D" w14:textId="77777777" w:rsidR="0078284A" w:rsidRDefault="0078284A">
            <w:pPr>
              <w:spacing w:before="60" w:after="60"/>
              <w:rPr>
                <w:sz w:val="20"/>
              </w:rPr>
            </w:pPr>
          </w:p>
        </w:tc>
      </w:tr>
      <w:tr w:rsidR="00F26CC2" w:rsidRPr="006B5496" w14:paraId="2493F654" w14:textId="77777777" w:rsidTr="00BA2FC3">
        <w:tc>
          <w:tcPr>
            <w:tcW w:w="3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B990C" w14:textId="77777777" w:rsidR="00F26CC2" w:rsidRPr="00BA2FC3" w:rsidRDefault="00F26CC2">
            <w:pPr>
              <w:spacing w:before="60" w:after="60"/>
              <w:rPr>
                <w:sz w:val="22"/>
                <w:szCs w:val="22"/>
              </w:rPr>
            </w:pP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B4F82" w14:textId="77777777" w:rsidR="00F26CC2" w:rsidRPr="006B5496" w:rsidRDefault="00F26CC2" w:rsidP="00BA2FC3">
            <w:pPr>
              <w:spacing w:before="60" w:after="60"/>
              <w:rPr>
                <w:sz w:val="20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5E24D" w14:textId="77777777" w:rsidR="00F26CC2" w:rsidRPr="006B5496" w:rsidRDefault="00F26CC2">
            <w:pPr>
              <w:spacing w:before="60" w:after="60"/>
              <w:jc w:val="center"/>
              <w:rPr>
                <w:sz w:val="20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78706" w14:textId="77777777" w:rsidR="00F26CC2" w:rsidRPr="00BA2FC3" w:rsidRDefault="00F26CC2">
            <w:pPr>
              <w:spacing w:before="60" w:after="60"/>
              <w:rPr>
                <w:sz w:val="20"/>
              </w:rPr>
            </w:pPr>
          </w:p>
        </w:tc>
      </w:tr>
      <w:tr w:rsidR="00F26CC2" w:rsidRPr="006B5496" w14:paraId="03307C14" w14:textId="77777777" w:rsidTr="00BA2FC3">
        <w:tc>
          <w:tcPr>
            <w:tcW w:w="3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DC5D0" w14:textId="77777777" w:rsidR="00F26CC2" w:rsidRPr="00BA2FC3" w:rsidRDefault="00F26CC2">
            <w:pPr>
              <w:spacing w:before="60" w:after="60"/>
              <w:rPr>
                <w:sz w:val="22"/>
                <w:szCs w:val="22"/>
              </w:rPr>
            </w:pP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A9979" w14:textId="77777777" w:rsidR="00F26CC2" w:rsidRPr="006B5496" w:rsidRDefault="00F26CC2" w:rsidP="00BA2FC3">
            <w:pPr>
              <w:spacing w:before="60" w:after="60"/>
              <w:rPr>
                <w:sz w:val="20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E99C9" w14:textId="77777777" w:rsidR="00F26CC2" w:rsidRPr="006B5496" w:rsidRDefault="00F26CC2">
            <w:pPr>
              <w:spacing w:before="60" w:after="60"/>
              <w:jc w:val="center"/>
              <w:rPr>
                <w:sz w:val="20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EA443" w14:textId="77777777" w:rsidR="00F26CC2" w:rsidRPr="006B5496" w:rsidRDefault="00F26CC2">
            <w:pPr>
              <w:spacing w:before="60" w:after="60"/>
              <w:rPr>
                <w:sz w:val="20"/>
              </w:rPr>
            </w:pPr>
          </w:p>
        </w:tc>
      </w:tr>
      <w:tr w:rsidR="00F26CC2" w:rsidRPr="006B5496" w14:paraId="39F79329" w14:textId="77777777" w:rsidTr="00BA2FC3">
        <w:tc>
          <w:tcPr>
            <w:tcW w:w="3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4C7A8" w14:textId="77777777" w:rsidR="00F26CC2" w:rsidRPr="00BA2FC3" w:rsidRDefault="00F26CC2">
            <w:pPr>
              <w:spacing w:before="60"/>
              <w:rPr>
                <w:sz w:val="22"/>
                <w:szCs w:val="22"/>
              </w:rPr>
            </w:pP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C6150" w14:textId="77777777" w:rsidR="00F26CC2" w:rsidRPr="006B5496" w:rsidRDefault="00F26CC2" w:rsidP="00BA2FC3">
            <w:pPr>
              <w:spacing w:before="60" w:after="60"/>
              <w:rPr>
                <w:sz w:val="20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DE60C" w14:textId="77777777" w:rsidR="00F26CC2" w:rsidRPr="006B5496" w:rsidRDefault="00F26CC2">
            <w:pPr>
              <w:spacing w:before="60" w:after="60"/>
              <w:jc w:val="center"/>
              <w:rPr>
                <w:sz w:val="20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F25BE" w14:textId="77777777" w:rsidR="00F26CC2" w:rsidRPr="00BA2FC3" w:rsidRDefault="00F26CC2">
            <w:pPr>
              <w:spacing w:before="60" w:after="60"/>
              <w:rPr>
                <w:sz w:val="20"/>
              </w:rPr>
            </w:pPr>
          </w:p>
        </w:tc>
      </w:tr>
      <w:tr w:rsidR="00BA2FC3" w:rsidRPr="006B5496" w14:paraId="6522B37D" w14:textId="77777777" w:rsidTr="00BA2FC3">
        <w:tc>
          <w:tcPr>
            <w:tcW w:w="3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55B04" w14:textId="77777777" w:rsidR="00BA2FC3" w:rsidRPr="00BA2FC3" w:rsidRDefault="00BA2FC3">
            <w:pPr>
              <w:spacing w:before="60"/>
              <w:rPr>
                <w:sz w:val="22"/>
                <w:szCs w:val="22"/>
              </w:rPr>
            </w:pP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1A177" w14:textId="77777777" w:rsidR="00BA2FC3" w:rsidRDefault="00BA2FC3" w:rsidP="00BA2FC3">
            <w:pPr>
              <w:spacing w:before="60" w:after="60"/>
              <w:rPr>
                <w:sz w:val="20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C131E" w14:textId="77777777" w:rsidR="00BA2FC3" w:rsidRPr="006B5496" w:rsidRDefault="00BA2FC3">
            <w:pPr>
              <w:spacing w:before="60" w:after="60"/>
              <w:jc w:val="center"/>
              <w:rPr>
                <w:sz w:val="20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64B46" w14:textId="77777777" w:rsidR="00BA2FC3" w:rsidRPr="006B5496" w:rsidRDefault="00BA2FC3">
            <w:pPr>
              <w:spacing w:before="60" w:after="60"/>
              <w:rPr>
                <w:szCs w:val="24"/>
              </w:rPr>
            </w:pPr>
          </w:p>
        </w:tc>
      </w:tr>
    </w:tbl>
    <w:p w14:paraId="7F4CB45F" w14:textId="77777777" w:rsidR="00F26CC2" w:rsidRPr="006B5496" w:rsidRDefault="00F26CC2" w:rsidP="00F26CC2">
      <w:pPr>
        <w:ind w:left="360"/>
        <w:jc w:val="center"/>
        <w:rPr>
          <w:sz w:val="22"/>
          <w:szCs w:val="22"/>
        </w:rPr>
      </w:pPr>
    </w:p>
    <w:p w14:paraId="3CB0AB48" w14:textId="77777777" w:rsidR="00F26CC2" w:rsidRPr="006B5496" w:rsidRDefault="00F26CC2" w:rsidP="00F26CC2">
      <w:pPr>
        <w:ind w:left="360"/>
        <w:rPr>
          <w:sz w:val="22"/>
          <w:szCs w:val="22"/>
        </w:rPr>
      </w:pPr>
    </w:p>
    <w:p w14:paraId="60A7ABEA" w14:textId="77777777" w:rsidR="00F26CC2" w:rsidRDefault="00F26CC2" w:rsidP="00F26CC2">
      <w:pPr>
        <w:ind w:left="360"/>
        <w:jc w:val="center"/>
        <w:rPr>
          <w:b/>
          <w:szCs w:val="22"/>
        </w:rPr>
      </w:pPr>
      <w:r w:rsidRPr="006B5496">
        <w:rPr>
          <w:b/>
          <w:szCs w:val="22"/>
        </w:rPr>
        <w:t>Biology Department Head</w:t>
      </w:r>
      <w:r w:rsidR="00EB1EBD">
        <w:rPr>
          <w:b/>
          <w:szCs w:val="22"/>
        </w:rPr>
        <w:t>: chair? Dean?</w:t>
      </w:r>
    </w:p>
    <w:p w14:paraId="1B7B2A25" w14:textId="77777777" w:rsidR="00EB1EBD" w:rsidRPr="006B5496" w:rsidRDefault="00EB1EBD" w:rsidP="00F26CC2">
      <w:pPr>
        <w:ind w:left="360"/>
        <w:jc w:val="center"/>
        <w:rPr>
          <w:szCs w:val="22"/>
        </w:rPr>
      </w:pPr>
      <w:r>
        <w:rPr>
          <w:b/>
          <w:szCs w:val="22"/>
        </w:rPr>
        <w:t>Advisor?</w:t>
      </w:r>
    </w:p>
    <w:p w14:paraId="5F0C83C3" w14:textId="77777777" w:rsidR="00C53252" w:rsidRPr="006B5496" w:rsidRDefault="00C53252" w:rsidP="00C5325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sz w:val="16"/>
          <w:szCs w:val="16"/>
        </w:rPr>
      </w:pPr>
    </w:p>
    <w:sectPr w:rsidR="00C53252" w:rsidRPr="006B5496" w:rsidSect="00055DC7">
      <w:footerReference w:type="default" r:id="rId10"/>
      <w:footerReference w:type="first" r:id="rId11"/>
      <w:pgSz w:w="15840" w:h="12240" w:orient="landscape" w:code="1"/>
      <w:pgMar w:top="720" w:right="1080" w:bottom="720" w:left="1008" w:header="1080" w:footer="144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DE1DBF" w14:textId="77777777" w:rsidR="00055DC7" w:rsidRDefault="00055DC7" w:rsidP="0062326C">
      <w:r>
        <w:separator/>
      </w:r>
    </w:p>
  </w:endnote>
  <w:endnote w:type="continuationSeparator" w:id="0">
    <w:p w14:paraId="553524E4" w14:textId="77777777" w:rsidR="00055DC7" w:rsidRDefault="00055DC7" w:rsidP="006232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CB1BD1" w14:textId="3C02545A" w:rsidR="00776FEC" w:rsidRPr="00261228" w:rsidRDefault="00EB1EBD" w:rsidP="00290421">
    <w:pPr>
      <w:pStyle w:val="Footer"/>
      <w:pBdr>
        <w:top w:val="thinThickSmallGap" w:sz="24" w:space="1" w:color="auto"/>
      </w:pBdr>
      <w:rPr>
        <w:sz w:val="22"/>
        <w:szCs w:val="22"/>
      </w:rPr>
    </w:pPr>
    <w:r>
      <w:rPr>
        <w:sz w:val="22"/>
        <w:szCs w:val="22"/>
      </w:rPr>
      <w:t>Insert institutional name here…</w:t>
    </w:r>
    <w:r w:rsidR="00776FEC" w:rsidRPr="005E4FAE">
      <w:rPr>
        <w:sz w:val="22"/>
        <w:szCs w:val="22"/>
      </w:rPr>
      <w:tab/>
    </w:r>
    <w:r w:rsidR="00776FEC" w:rsidRPr="005E4FAE">
      <w:rPr>
        <w:sz w:val="22"/>
        <w:szCs w:val="22"/>
      </w:rPr>
      <w:tab/>
    </w:r>
    <w:r w:rsidR="00776FEC" w:rsidRPr="005E4FAE">
      <w:rPr>
        <w:sz w:val="22"/>
        <w:szCs w:val="22"/>
      </w:rPr>
      <w:tab/>
    </w:r>
    <w:r w:rsidR="00776FEC" w:rsidRPr="005E4FAE">
      <w:rPr>
        <w:sz w:val="22"/>
        <w:szCs w:val="22"/>
      </w:rPr>
      <w:tab/>
    </w:r>
    <w:r w:rsidR="00776FEC" w:rsidRPr="005E4FAE">
      <w:rPr>
        <w:sz w:val="22"/>
        <w:szCs w:val="22"/>
      </w:rPr>
      <w:tab/>
    </w:r>
    <w:r w:rsidR="00776FEC" w:rsidRPr="005E4FAE">
      <w:rPr>
        <w:sz w:val="22"/>
        <w:szCs w:val="22"/>
      </w:rPr>
      <w:tab/>
      <w:t>Page</w:t>
    </w:r>
    <w:r w:rsidR="00776FEC" w:rsidRPr="005E4FAE">
      <w:rPr>
        <w:sz w:val="22"/>
        <w:szCs w:val="22"/>
      </w:rPr>
      <w:tab/>
      <w:t xml:space="preserve"> </w:t>
    </w:r>
    <w:r w:rsidR="00776FEC" w:rsidRPr="005E4FAE">
      <w:rPr>
        <w:sz w:val="22"/>
        <w:szCs w:val="22"/>
      </w:rPr>
      <w:fldChar w:fldCharType="begin"/>
    </w:r>
    <w:r w:rsidR="00776FEC" w:rsidRPr="005E4FAE">
      <w:rPr>
        <w:sz w:val="22"/>
        <w:szCs w:val="22"/>
      </w:rPr>
      <w:instrText xml:space="preserve"> PAGE   \* MERGEFORMAT </w:instrText>
    </w:r>
    <w:r w:rsidR="00776FEC" w:rsidRPr="005E4FAE">
      <w:rPr>
        <w:sz w:val="22"/>
        <w:szCs w:val="22"/>
      </w:rPr>
      <w:fldChar w:fldCharType="separate"/>
    </w:r>
    <w:r w:rsidR="00BD5939">
      <w:rPr>
        <w:noProof/>
        <w:sz w:val="22"/>
        <w:szCs w:val="22"/>
      </w:rPr>
      <w:t>2</w:t>
    </w:r>
    <w:r w:rsidR="00776FEC" w:rsidRPr="005E4FAE">
      <w:rPr>
        <w:noProof/>
        <w:sz w:val="22"/>
        <w:szCs w:val="22"/>
      </w:rPr>
      <w:fldChar w:fldCharType="end"/>
    </w:r>
    <w:r>
      <w:rPr>
        <w:sz w:val="22"/>
        <w:szCs w:val="22"/>
      </w:rPr>
      <w:t>/3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72D741" w14:textId="77777777" w:rsidR="00776FEC" w:rsidRDefault="00F87409">
    <w:pPr>
      <w:pStyle w:val="Footer"/>
    </w:pPr>
    <w:r>
      <w:t>Institutional Name here</w:t>
    </w:r>
    <w:r w:rsidR="00660A40">
      <w:tab/>
    </w:r>
    <w:r w:rsidR="00660A40">
      <w:tab/>
    </w:r>
    <w:r w:rsidR="00660A40">
      <w:tab/>
    </w:r>
    <w:r w:rsidR="00660A40">
      <w:tab/>
    </w:r>
    <w:r w:rsidR="00660A40">
      <w:tab/>
    </w:r>
    <w:r w:rsidR="00EB1EBD">
      <w:t>Page 1/3</w:t>
    </w:r>
  </w:p>
  <w:p w14:paraId="41B89F1F" w14:textId="77777777" w:rsidR="00776FEC" w:rsidRDefault="00776FE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4537A4" w14:textId="77777777" w:rsidR="00055DC7" w:rsidRDefault="00055DC7" w:rsidP="0062326C">
      <w:r>
        <w:separator/>
      </w:r>
    </w:p>
  </w:footnote>
  <w:footnote w:type="continuationSeparator" w:id="0">
    <w:p w14:paraId="647FE3E4" w14:textId="77777777" w:rsidR="00055DC7" w:rsidRDefault="00055DC7" w:rsidP="006232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031E3"/>
    <w:multiLevelType w:val="hybridMultilevel"/>
    <w:tmpl w:val="4DDE985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E60255"/>
    <w:multiLevelType w:val="hybridMultilevel"/>
    <w:tmpl w:val="2200B224"/>
    <w:lvl w:ilvl="0" w:tplc="10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1D761C"/>
    <w:multiLevelType w:val="hybridMultilevel"/>
    <w:tmpl w:val="D618E1F2"/>
    <w:lvl w:ilvl="0" w:tplc="10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8F592C"/>
    <w:multiLevelType w:val="hybridMultilevel"/>
    <w:tmpl w:val="5AC24F2E"/>
    <w:lvl w:ilvl="0" w:tplc="FF12F7C2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0A70AA4"/>
    <w:multiLevelType w:val="hybridMultilevel"/>
    <w:tmpl w:val="A3521AF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0757DF"/>
    <w:multiLevelType w:val="hybridMultilevel"/>
    <w:tmpl w:val="ED22B322"/>
    <w:lvl w:ilvl="0" w:tplc="10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9644957">
    <w:abstractNumId w:val="2"/>
  </w:num>
  <w:num w:numId="2" w16cid:durableId="834760933">
    <w:abstractNumId w:val="3"/>
  </w:num>
  <w:num w:numId="3" w16cid:durableId="1407342314">
    <w:abstractNumId w:val="5"/>
  </w:num>
  <w:num w:numId="4" w16cid:durableId="468668591">
    <w:abstractNumId w:val="1"/>
  </w:num>
  <w:num w:numId="5" w16cid:durableId="1421219162">
    <w:abstractNumId w:val="4"/>
  </w:num>
  <w:num w:numId="6" w16cid:durableId="15490744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56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252"/>
    <w:rsid w:val="00002E75"/>
    <w:rsid w:val="000128A8"/>
    <w:rsid w:val="00016A88"/>
    <w:rsid w:val="00016BA2"/>
    <w:rsid w:val="0002378D"/>
    <w:rsid w:val="00034688"/>
    <w:rsid w:val="0005146C"/>
    <w:rsid w:val="00053902"/>
    <w:rsid w:val="00055DC7"/>
    <w:rsid w:val="000611CB"/>
    <w:rsid w:val="000778A3"/>
    <w:rsid w:val="00077D16"/>
    <w:rsid w:val="000A5A9F"/>
    <w:rsid w:val="000E6827"/>
    <w:rsid w:val="000E7AE2"/>
    <w:rsid w:val="000F5B56"/>
    <w:rsid w:val="001133BB"/>
    <w:rsid w:val="001475A6"/>
    <w:rsid w:val="00186958"/>
    <w:rsid w:val="00195710"/>
    <w:rsid w:val="001A5967"/>
    <w:rsid w:val="001A652A"/>
    <w:rsid w:val="001A7281"/>
    <w:rsid w:val="001B62FE"/>
    <w:rsid w:val="001D2449"/>
    <w:rsid w:val="001F2535"/>
    <w:rsid w:val="00204D2F"/>
    <w:rsid w:val="00205BCD"/>
    <w:rsid w:val="00207628"/>
    <w:rsid w:val="0021366B"/>
    <w:rsid w:val="00217756"/>
    <w:rsid w:val="00234CE5"/>
    <w:rsid w:val="00236DDF"/>
    <w:rsid w:val="0026118D"/>
    <w:rsid w:val="00261228"/>
    <w:rsid w:val="0027023F"/>
    <w:rsid w:val="00290421"/>
    <w:rsid w:val="00290A86"/>
    <w:rsid w:val="00294280"/>
    <w:rsid w:val="002959E3"/>
    <w:rsid w:val="002A5704"/>
    <w:rsid w:val="002B1C9C"/>
    <w:rsid w:val="002C377C"/>
    <w:rsid w:val="002D5407"/>
    <w:rsid w:val="002D7134"/>
    <w:rsid w:val="002E6DB0"/>
    <w:rsid w:val="002F648E"/>
    <w:rsid w:val="003053A5"/>
    <w:rsid w:val="00307B4D"/>
    <w:rsid w:val="00311443"/>
    <w:rsid w:val="00330DBD"/>
    <w:rsid w:val="00331ED7"/>
    <w:rsid w:val="003326C9"/>
    <w:rsid w:val="0033274E"/>
    <w:rsid w:val="003449C2"/>
    <w:rsid w:val="0037300A"/>
    <w:rsid w:val="003829AD"/>
    <w:rsid w:val="003838DE"/>
    <w:rsid w:val="00387480"/>
    <w:rsid w:val="003928A2"/>
    <w:rsid w:val="003D2AB0"/>
    <w:rsid w:val="0040046D"/>
    <w:rsid w:val="00421162"/>
    <w:rsid w:val="004339AC"/>
    <w:rsid w:val="00435056"/>
    <w:rsid w:val="00436F2E"/>
    <w:rsid w:val="0043730D"/>
    <w:rsid w:val="00441F76"/>
    <w:rsid w:val="0044657C"/>
    <w:rsid w:val="00451C01"/>
    <w:rsid w:val="0045285E"/>
    <w:rsid w:val="004751FB"/>
    <w:rsid w:val="004A60CE"/>
    <w:rsid w:val="004C1332"/>
    <w:rsid w:val="004C1FAB"/>
    <w:rsid w:val="004C73D0"/>
    <w:rsid w:val="004D192E"/>
    <w:rsid w:val="004D71E4"/>
    <w:rsid w:val="005051F8"/>
    <w:rsid w:val="005219A1"/>
    <w:rsid w:val="005302DE"/>
    <w:rsid w:val="005420BD"/>
    <w:rsid w:val="005435CC"/>
    <w:rsid w:val="0055754D"/>
    <w:rsid w:val="0056102A"/>
    <w:rsid w:val="005777B6"/>
    <w:rsid w:val="00593044"/>
    <w:rsid w:val="005A2368"/>
    <w:rsid w:val="005C466D"/>
    <w:rsid w:val="005E4FAE"/>
    <w:rsid w:val="005F333B"/>
    <w:rsid w:val="005F347C"/>
    <w:rsid w:val="00614B1E"/>
    <w:rsid w:val="006166EF"/>
    <w:rsid w:val="0062326C"/>
    <w:rsid w:val="00636075"/>
    <w:rsid w:val="00642258"/>
    <w:rsid w:val="00645EFA"/>
    <w:rsid w:val="00654E18"/>
    <w:rsid w:val="006556AD"/>
    <w:rsid w:val="00660A40"/>
    <w:rsid w:val="00660C3F"/>
    <w:rsid w:val="0067259C"/>
    <w:rsid w:val="006742A4"/>
    <w:rsid w:val="00675D7D"/>
    <w:rsid w:val="00681324"/>
    <w:rsid w:val="006841D8"/>
    <w:rsid w:val="006844D3"/>
    <w:rsid w:val="006B5496"/>
    <w:rsid w:val="006C2058"/>
    <w:rsid w:val="006E2F2C"/>
    <w:rsid w:val="006F54D8"/>
    <w:rsid w:val="00710AF7"/>
    <w:rsid w:val="00750D30"/>
    <w:rsid w:val="00753326"/>
    <w:rsid w:val="00765463"/>
    <w:rsid w:val="007741B0"/>
    <w:rsid w:val="00775ECB"/>
    <w:rsid w:val="00776FEC"/>
    <w:rsid w:val="0077768E"/>
    <w:rsid w:val="0078284A"/>
    <w:rsid w:val="00782FB7"/>
    <w:rsid w:val="007836BF"/>
    <w:rsid w:val="007935A5"/>
    <w:rsid w:val="007C5E2C"/>
    <w:rsid w:val="007C7E65"/>
    <w:rsid w:val="007F30ED"/>
    <w:rsid w:val="007F5D12"/>
    <w:rsid w:val="0080038E"/>
    <w:rsid w:val="0081128A"/>
    <w:rsid w:val="00827684"/>
    <w:rsid w:val="008447C3"/>
    <w:rsid w:val="0085565A"/>
    <w:rsid w:val="00860669"/>
    <w:rsid w:val="00861E38"/>
    <w:rsid w:val="0087308C"/>
    <w:rsid w:val="008766F0"/>
    <w:rsid w:val="008861FA"/>
    <w:rsid w:val="008A40DB"/>
    <w:rsid w:val="008B7B2A"/>
    <w:rsid w:val="008E35E5"/>
    <w:rsid w:val="008F3C90"/>
    <w:rsid w:val="008F442C"/>
    <w:rsid w:val="009016FE"/>
    <w:rsid w:val="0090768E"/>
    <w:rsid w:val="009221BC"/>
    <w:rsid w:val="0092714E"/>
    <w:rsid w:val="00930249"/>
    <w:rsid w:val="009316D3"/>
    <w:rsid w:val="00931EE4"/>
    <w:rsid w:val="009353D6"/>
    <w:rsid w:val="0094271E"/>
    <w:rsid w:val="00951BD2"/>
    <w:rsid w:val="00964F15"/>
    <w:rsid w:val="00975063"/>
    <w:rsid w:val="00984421"/>
    <w:rsid w:val="0099118B"/>
    <w:rsid w:val="009918ED"/>
    <w:rsid w:val="009C6846"/>
    <w:rsid w:val="009D5A6C"/>
    <w:rsid w:val="00A04D2D"/>
    <w:rsid w:val="00A06A6B"/>
    <w:rsid w:val="00A13F35"/>
    <w:rsid w:val="00A17461"/>
    <w:rsid w:val="00A25D69"/>
    <w:rsid w:val="00A26473"/>
    <w:rsid w:val="00A34C4F"/>
    <w:rsid w:val="00A632A5"/>
    <w:rsid w:val="00A73615"/>
    <w:rsid w:val="00A92114"/>
    <w:rsid w:val="00AA7B22"/>
    <w:rsid w:val="00AC4EC6"/>
    <w:rsid w:val="00AC67DB"/>
    <w:rsid w:val="00AC7A0F"/>
    <w:rsid w:val="00AD161C"/>
    <w:rsid w:val="00AE7600"/>
    <w:rsid w:val="00AE777A"/>
    <w:rsid w:val="00AF36F1"/>
    <w:rsid w:val="00B06863"/>
    <w:rsid w:val="00B179DA"/>
    <w:rsid w:val="00B20C67"/>
    <w:rsid w:val="00B30B9E"/>
    <w:rsid w:val="00B31DA3"/>
    <w:rsid w:val="00B323BC"/>
    <w:rsid w:val="00B3479A"/>
    <w:rsid w:val="00B51518"/>
    <w:rsid w:val="00B63750"/>
    <w:rsid w:val="00B976E8"/>
    <w:rsid w:val="00BA2FC3"/>
    <w:rsid w:val="00BD4283"/>
    <w:rsid w:val="00BD5939"/>
    <w:rsid w:val="00BE0BA7"/>
    <w:rsid w:val="00BE28A4"/>
    <w:rsid w:val="00C13A3A"/>
    <w:rsid w:val="00C35C4E"/>
    <w:rsid w:val="00C47EF9"/>
    <w:rsid w:val="00C51DAA"/>
    <w:rsid w:val="00C53252"/>
    <w:rsid w:val="00C65EE1"/>
    <w:rsid w:val="00C7070B"/>
    <w:rsid w:val="00C76A60"/>
    <w:rsid w:val="00C9701D"/>
    <w:rsid w:val="00CA074F"/>
    <w:rsid w:val="00CA3780"/>
    <w:rsid w:val="00CC3576"/>
    <w:rsid w:val="00CC35D6"/>
    <w:rsid w:val="00CE0F61"/>
    <w:rsid w:val="00CF2FFE"/>
    <w:rsid w:val="00CF3061"/>
    <w:rsid w:val="00D00BB1"/>
    <w:rsid w:val="00D026D0"/>
    <w:rsid w:val="00D176C4"/>
    <w:rsid w:val="00D21E56"/>
    <w:rsid w:val="00D22FFE"/>
    <w:rsid w:val="00D27804"/>
    <w:rsid w:val="00D43406"/>
    <w:rsid w:val="00D44A0B"/>
    <w:rsid w:val="00D61232"/>
    <w:rsid w:val="00D668F4"/>
    <w:rsid w:val="00D71655"/>
    <w:rsid w:val="00D81BF3"/>
    <w:rsid w:val="00D86E0D"/>
    <w:rsid w:val="00D95860"/>
    <w:rsid w:val="00DA1055"/>
    <w:rsid w:val="00DA34E8"/>
    <w:rsid w:val="00DA6A36"/>
    <w:rsid w:val="00DB236E"/>
    <w:rsid w:val="00DC7F3A"/>
    <w:rsid w:val="00DE34CA"/>
    <w:rsid w:val="00E06B3B"/>
    <w:rsid w:val="00E12B65"/>
    <w:rsid w:val="00E133A8"/>
    <w:rsid w:val="00E21C84"/>
    <w:rsid w:val="00E302FD"/>
    <w:rsid w:val="00E34260"/>
    <w:rsid w:val="00E458F4"/>
    <w:rsid w:val="00E65311"/>
    <w:rsid w:val="00E72645"/>
    <w:rsid w:val="00E72A1D"/>
    <w:rsid w:val="00E804CD"/>
    <w:rsid w:val="00E81770"/>
    <w:rsid w:val="00E82F67"/>
    <w:rsid w:val="00E830EB"/>
    <w:rsid w:val="00EB1EBD"/>
    <w:rsid w:val="00EC4924"/>
    <w:rsid w:val="00EF20E1"/>
    <w:rsid w:val="00EF74CE"/>
    <w:rsid w:val="00F0528A"/>
    <w:rsid w:val="00F26CC2"/>
    <w:rsid w:val="00F43892"/>
    <w:rsid w:val="00F576BC"/>
    <w:rsid w:val="00F62A3A"/>
    <w:rsid w:val="00F62A51"/>
    <w:rsid w:val="00F649D0"/>
    <w:rsid w:val="00F8023D"/>
    <w:rsid w:val="00F836AD"/>
    <w:rsid w:val="00F87409"/>
    <w:rsid w:val="00FB04F0"/>
    <w:rsid w:val="00FB34C2"/>
    <w:rsid w:val="00FD6BE2"/>
    <w:rsid w:val="00FE558D"/>
    <w:rsid w:val="00FE6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2519E33"/>
  <w15:docId w15:val="{BEF0595F-97F4-41E3-BD02-83EFBA480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53252"/>
    <w:pPr>
      <w:widowControl w:val="0"/>
      <w:autoSpaceDE w:val="0"/>
      <w:autoSpaceDN w:val="0"/>
      <w:adjustRightInd w:val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Quick">
    <w:name w:val="Quick"/>
    <w:basedOn w:val="Normal"/>
    <w:rsid w:val="00C53252"/>
    <w:pPr>
      <w:ind w:left="720" w:hanging="720"/>
    </w:pPr>
  </w:style>
  <w:style w:type="character" w:styleId="Hyperlink">
    <w:name w:val="Hyperlink"/>
    <w:basedOn w:val="DefaultParagraphFont"/>
    <w:rsid w:val="00C53252"/>
    <w:rPr>
      <w:color w:val="0000FF"/>
      <w:u w:val="single"/>
    </w:rPr>
  </w:style>
  <w:style w:type="paragraph" w:styleId="BalloonText">
    <w:name w:val="Balloon Text"/>
    <w:basedOn w:val="Normal"/>
    <w:semiHidden/>
    <w:rsid w:val="00FD6BE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62326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2326C"/>
    <w:rPr>
      <w:sz w:val="24"/>
    </w:rPr>
  </w:style>
  <w:style w:type="paragraph" w:styleId="Footer">
    <w:name w:val="footer"/>
    <w:basedOn w:val="Normal"/>
    <w:link w:val="FooterChar"/>
    <w:uiPriority w:val="99"/>
    <w:rsid w:val="0062326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2326C"/>
    <w:rPr>
      <w:sz w:val="24"/>
    </w:rPr>
  </w:style>
  <w:style w:type="paragraph" w:styleId="NoSpacing">
    <w:name w:val="No Spacing"/>
    <w:link w:val="NoSpacingChar"/>
    <w:uiPriority w:val="1"/>
    <w:qFormat/>
    <w:rsid w:val="0062326C"/>
    <w:rPr>
      <w:rFonts w:asciiTheme="minorHAnsi" w:eastAsiaTheme="minorEastAsia" w:hAnsiTheme="minorHAnsi" w:cstheme="minorBid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62326C"/>
    <w:rPr>
      <w:rFonts w:asciiTheme="minorHAnsi" w:eastAsiaTheme="minorEastAsia" w:hAnsiTheme="minorHAnsi" w:cstheme="minorBidi"/>
      <w:sz w:val="22"/>
      <w:szCs w:val="22"/>
    </w:rPr>
  </w:style>
  <w:style w:type="paragraph" w:styleId="DocumentMap">
    <w:name w:val="Document Map"/>
    <w:basedOn w:val="Normal"/>
    <w:link w:val="DocumentMapChar"/>
    <w:rsid w:val="008B7B2A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8B7B2A"/>
    <w:rPr>
      <w:rFonts w:ascii="Tahoma" w:hAnsi="Tahoma" w:cs="Tahoma"/>
      <w:sz w:val="16"/>
      <w:szCs w:val="16"/>
    </w:rPr>
  </w:style>
  <w:style w:type="paragraph" w:customStyle="1" w:styleId="1">
    <w:name w:val="1"/>
    <w:basedOn w:val="Normal"/>
    <w:rsid w:val="00C51DAA"/>
    <w:pPr>
      <w:widowControl/>
      <w:overflowPunct w:val="0"/>
      <w:ind w:left="720" w:hanging="720"/>
      <w:textAlignment w:val="baseline"/>
    </w:pPr>
  </w:style>
  <w:style w:type="paragraph" w:styleId="ListParagraph">
    <w:name w:val="List Paragraph"/>
    <w:basedOn w:val="Normal"/>
    <w:uiPriority w:val="34"/>
    <w:qFormat/>
    <w:rsid w:val="00D176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569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7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55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88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03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yperlink" Target="http://www.yukoncollege.yk.ca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vid\AppData\Local\Chemistry%20Add-in%20for%20Word\Chemistry%20Gallery\Chem4Wor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ontrolsStorage xmlns="urn:schemas-microsoft-com.VSTO2008Demos.ControlsStorage">
  <Controls>AAEAAAD/////AQAAAAAAAAAMAgAAAEVDaGVtNFdvcmQuQ29yZSwgVmVyc2lvbj0xLjAuMC4wLCBDdWx0dXJlPW5ldXRyYWwsIFB1YmxpY0tleVRva2VuPW51bGwHAQAAAAABAAAAAAAAAAQgQ2hlbTRXb3JkLkNvcmUuQ29udHJvbFByb3BlcnRpZXMCAAAACw==</Controls>
</ControlsStorage>
</file>

<file path=customXml/itemProps1.xml><?xml version="1.0" encoding="utf-8"?>
<ds:datastoreItem xmlns:ds="http://schemas.openxmlformats.org/officeDocument/2006/customXml" ds:itemID="{93708214-23A1-4AC9-86A4-844ED284287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324EA76-E5DE-4CC3-9B4E-32573783B7AF}">
  <ds:schemaRefs>
    <ds:schemaRef ds:uri="urn:schemas-microsoft-com.VSTO2008Demos.ControlsStorag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C:\Users\David\AppData\Local\Chemistry Add-in for Word\Chemistry Gallery\Chem4Word.dotx</Template>
  <TotalTime>1</TotalTime>
  <Pages>2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ucfv</Company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 Office User</cp:lastModifiedBy>
  <cp:revision>2</cp:revision>
  <cp:lastPrinted>2017-04-20T23:39:00Z</cp:lastPrinted>
  <dcterms:created xsi:type="dcterms:W3CDTF">2024-03-31T02:51:00Z</dcterms:created>
  <dcterms:modified xsi:type="dcterms:W3CDTF">2024-03-31T02:51:00Z</dcterms:modified>
</cp:coreProperties>
</file>